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3BE" w:rsidRDefault="00B90C65">
      <w:pPr>
        <w:spacing w:line="240" w:lineRule="auto"/>
        <w:rPr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31627135" wp14:editId="289DB9E6">
            <wp:simplePos x="0" y="0"/>
            <wp:positionH relativeFrom="column">
              <wp:posOffset>1525905</wp:posOffset>
            </wp:positionH>
            <wp:positionV relativeFrom="paragraph">
              <wp:posOffset>60325</wp:posOffset>
            </wp:positionV>
            <wp:extent cx="635635" cy="567055"/>
            <wp:effectExtent l="0" t="0" r="0" b="4445"/>
            <wp:wrapTight wrapText="bothSides">
              <wp:wrapPolygon edited="0">
                <wp:start x="0" y="0"/>
                <wp:lineTo x="0" y="21044"/>
                <wp:lineTo x="20715" y="21044"/>
                <wp:lineTo x="20715" y="0"/>
                <wp:lineTo x="0" y="0"/>
              </wp:wrapPolygon>
            </wp:wrapTight>
            <wp:docPr id="2" name="Imagem 2" descr="http://www.escolaprofissionalmoita.com/images/pics/parceiros/99421e9f-f2d6-11e2-93d5-002590a6bd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escolaprofissionalmoita.com/images/pics/parceiros/99421e9f-f2d6-11e2-93d5-002590a6bd2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inline distT="0" distB="0" distL="0" distR="0" wp14:anchorId="37C03DA2" wp14:editId="65095082">
            <wp:extent cx="1323975" cy="628650"/>
            <wp:effectExtent l="0" t="0" r="9525" b="0"/>
            <wp:docPr id="1" name="Imagem 1" descr="C:\Users\f355.ESVNP\AppData\Local\Microsoft\Windows\Temporary Internet Files\Content.IE5\H3B2GS3X\Logo 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355.ESVNP\AppData\Local\Microsoft\Windows\Temporary Internet Files\Content.IE5\H3B2GS3X\Logo fina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3BE" w:rsidRDefault="005B1FA8">
      <w:pPr>
        <w:spacing w:line="240" w:lineRule="auto"/>
      </w:pPr>
      <w:r>
        <w:t xml:space="preserve">     </w:t>
      </w:r>
      <w:r>
        <w:tab/>
      </w:r>
      <w:r>
        <w:tab/>
      </w:r>
    </w:p>
    <w:p w:rsidR="006B43BE" w:rsidRPr="00936A23" w:rsidRDefault="005B1FA8">
      <w:pPr>
        <w:spacing w:line="240" w:lineRule="auto"/>
        <w:jc w:val="center"/>
        <w:rPr>
          <w:sz w:val="36"/>
        </w:rPr>
      </w:pPr>
      <w:r w:rsidRPr="00936A23">
        <w:rPr>
          <w:sz w:val="36"/>
        </w:rPr>
        <w:t>AÇÃO SOCIAL ESCOLAR - CANDIDATURA A SUBS</w:t>
      </w:r>
      <w:r w:rsidR="00B3631F" w:rsidRPr="00936A23">
        <w:rPr>
          <w:sz w:val="36"/>
        </w:rPr>
        <w:t>Í</w:t>
      </w:r>
      <w:r w:rsidRPr="00936A23">
        <w:rPr>
          <w:sz w:val="36"/>
        </w:rPr>
        <w:t>DIO 202</w:t>
      </w:r>
      <w:r w:rsidR="00616F14">
        <w:rPr>
          <w:sz w:val="36"/>
        </w:rPr>
        <w:t>1</w:t>
      </w:r>
      <w:r w:rsidRPr="00936A23">
        <w:rPr>
          <w:sz w:val="36"/>
        </w:rPr>
        <w:t>/202</w:t>
      </w:r>
      <w:r w:rsidR="00616F14">
        <w:rPr>
          <w:sz w:val="36"/>
        </w:rPr>
        <w:t>2</w:t>
      </w:r>
    </w:p>
    <w:p w:rsidR="006B43BE" w:rsidRPr="00936A23" w:rsidRDefault="005B1FA8" w:rsidP="00936A23">
      <w:pPr>
        <w:spacing w:after="0" w:line="480" w:lineRule="auto"/>
        <w:rPr>
          <w:sz w:val="24"/>
        </w:rPr>
      </w:pPr>
      <w:r w:rsidRPr="00936A23">
        <w:rPr>
          <w:sz w:val="24"/>
        </w:rPr>
        <w:t xml:space="preserve">Nome do </w:t>
      </w:r>
      <w:proofErr w:type="spellStart"/>
      <w:r w:rsidRPr="00936A23">
        <w:rPr>
          <w:sz w:val="24"/>
        </w:rPr>
        <w:t>aluno:</w:t>
      </w:r>
      <w:r w:rsidR="00967986" w:rsidRPr="00936A23">
        <w:rPr>
          <w:rStyle w:val="TextodoMarcadordePosio"/>
          <w:sz w:val="24"/>
        </w:rPr>
        <w:t>Clique</w:t>
      </w:r>
      <w:proofErr w:type="spellEnd"/>
      <w:r w:rsidR="00967986" w:rsidRPr="00936A23">
        <w:rPr>
          <w:rStyle w:val="TextodoMarcadordePosio"/>
          <w:sz w:val="24"/>
        </w:rPr>
        <w:t xml:space="preserve"> aqui para introduzir </w:t>
      </w:r>
      <w:proofErr w:type="gramStart"/>
      <w:r w:rsidR="00967986" w:rsidRPr="00936A23">
        <w:rPr>
          <w:rStyle w:val="TextodoMarcadordePosio"/>
          <w:sz w:val="24"/>
        </w:rPr>
        <w:t>texto.</w:t>
      </w:r>
      <w:r w:rsidRPr="00936A23">
        <w:rPr>
          <w:rStyle w:val="TextodoMarcadordePosio"/>
          <w:sz w:val="24"/>
        </w:rPr>
        <w:t>.</w:t>
      </w:r>
      <w:proofErr w:type="gramEnd"/>
      <w:r w:rsidRPr="00936A23">
        <w:rPr>
          <w:sz w:val="24"/>
        </w:rPr>
        <w:t xml:space="preserve"> NIF </w:t>
      </w:r>
      <w:r w:rsidR="00967986" w:rsidRPr="00936A23">
        <w:rPr>
          <w:rStyle w:val="TextodoMarcadordePosio"/>
          <w:sz w:val="24"/>
        </w:rPr>
        <w:t>Clique aqui para introduzir texto.</w:t>
      </w:r>
    </w:p>
    <w:p w:rsidR="006B43BE" w:rsidRPr="00936A23" w:rsidRDefault="005B1FA8" w:rsidP="00936A23">
      <w:pPr>
        <w:spacing w:after="0" w:line="480" w:lineRule="auto"/>
        <w:rPr>
          <w:sz w:val="24"/>
        </w:rPr>
      </w:pPr>
      <w:r w:rsidRPr="00936A23">
        <w:rPr>
          <w:sz w:val="24"/>
        </w:rPr>
        <w:t xml:space="preserve">Encarregado de </w:t>
      </w:r>
      <w:proofErr w:type="spellStart"/>
      <w:r w:rsidRPr="00936A23">
        <w:rPr>
          <w:sz w:val="24"/>
        </w:rPr>
        <w:t>Educação:</w:t>
      </w:r>
      <w:r w:rsidR="00967986" w:rsidRPr="00936A23">
        <w:rPr>
          <w:rStyle w:val="TextodoMarcadordePosio"/>
          <w:sz w:val="24"/>
        </w:rPr>
        <w:t>Clique</w:t>
      </w:r>
      <w:proofErr w:type="spellEnd"/>
      <w:r w:rsidR="00967986" w:rsidRPr="00936A23">
        <w:rPr>
          <w:rStyle w:val="TextodoMarcadordePosio"/>
          <w:sz w:val="24"/>
        </w:rPr>
        <w:t xml:space="preserve"> aqui para introduzir </w:t>
      </w:r>
      <w:proofErr w:type="spellStart"/>
      <w:proofErr w:type="gramStart"/>
      <w:r w:rsidR="00967986" w:rsidRPr="00936A23">
        <w:rPr>
          <w:rStyle w:val="TextodoMarcadordePosio"/>
          <w:sz w:val="24"/>
        </w:rPr>
        <w:t>texto.</w:t>
      </w:r>
      <w:r w:rsidRPr="00936A23">
        <w:rPr>
          <w:rStyle w:val="TextodoMarcadordePosio"/>
          <w:sz w:val="24"/>
        </w:rPr>
        <w:t>.</w:t>
      </w:r>
      <w:r w:rsidRPr="00936A23">
        <w:rPr>
          <w:sz w:val="24"/>
        </w:rPr>
        <w:t>NIF</w:t>
      </w:r>
      <w:proofErr w:type="spellEnd"/>
      <w:proofErr w:type="gramEnd"/>
      <w:r w:rsidRPr="00936A23">
        <w:rPr>
          <w:sz w:val="24"/>
        </w:rPr>
        <w:t xml:space="preserve"> </w:t>
      </w:r>
      <w:r w:rsidRPr="00936A23">
        <w:rPr>
          <w:rStyle w:val="TextodoMarcadordePosio"/>
          <w:sz w:val="24"/>
        </w:rPr>
        <w:t>Clique aqui para introduzir texto.</w:t>
      </w:r>
    </w:p>
    <w:p w:rsidR="00967986" w:rsidRPr="00936A23" w:rsidRDefault="005B1FA8" w:rsidP="00936A23">
      <w:pPr>
        <w:spacing w:after="0" w:line="480" w:lineRule="auto"/>
        <w:rPr>
          <w:sz w:val="24"/>
        </w:rPr>
      </w:pPr>
      <w:r w:rsidRPr="00936A23">
        <w:rPr>
          <w:sz w:val="24"/>
        </w:rPr>
        <w:t xml:space="preserve">Residência: </w:t>
      </w:r>
      <w:r w:rsidRPr="00936A23">
        <w:rPr>
          <w:rStyle w:val="TextodoMarcadordePosio"/>
          <w:sz w:val="24"/>
        </w:rPr>
        <w:t xml:space="preserve">Clique aqui para introduzir </w:t>
      </w:r>
      <w:proofErr w:type="gramStart"/>
      <w:r w:rsidRPr="00936A23">
        <w:rPr>
          <w:rStyle w:val="TextodoMarcadordePosio"/>
          <w:sz w:val="24"/>
        </w:rPr>
        <w:t>texto</w:t>
      </w:r>
      <w:r w:rsidR="00967986" w:rsidRPr="00936A23">
        <w:rPr>
          <w:rStyle w:val="TextodoMarcadordePosio"/>
          <w:sz w:val="24"/>
        </w:rPr>
        <w:t xml:space="preserve">  </w:t>
      </w:r>
      <w:r w:rsidRPr="00936A23">
        <w:rPr>
          <w:rStyle w:val="TextodoMarcadordePosio"/>
          <w:sz w:val="24"/>
        </w:rPr>
        <w:t>.</w:t>
      </w:r>
      <w:proofErr w:type="spellStart"/>
      <w:proofErr w:type="gramEnd"/>
      <w:r w:rsidRPr="00936A23">
        <w:rPr>
          <w:sz w:val="24"/>
        </w:rPr>
        <w:t>Cod.Postal</w:t>
      </w:r>
      <w:proofErr w:type="spellEnd"/>
      <w:r w:rsidRPr="00936A23">
        <w:rPr>
          <w:sz w:val="24"/>
        </w:rPr>
        <w:t xml:space="preserve"> </w:t>
      </w:r>
      <w:r w:rsidR="00967986" w:rsidRPr="00936A23">
        <w:rPr>
          <w:rStyle w:val="TextodoMarcadordePosio"/>
          <w:sz w:val="24"/>
        </w:rPr>
        <w:t>Clique aqui para introduzir texto.</w:t>
      </w:r>
    </w:p>
    <w:p w:rsidR="006B43BE" w:rsidRPr="00936A23" w:rsidRDefault="005B1FA8" w:rsidP="00936A23">
      <w:pPr>
        <w:spacing w:after="0" w:line="480" w:lineRule="auto"/>
        <w:rPr>
          <w:sz w:val="24"/>
        </w:rPr>
      </w:pPr>
      <w:proofErr w:type="gramStart"/>
      <w:r w:rsidRPr="00936A23">
        <w:rPr>
          <w:sz w:val="24"/>
        </w:rPr>
        <w:t xml:space="preserve">Telefone  </w:t>
      </w:r>
      <w:r w:rsidRPr="00936A23">
        <w:rPr>
          <w:rStyle w:val="TextodoMarcadordePosio"/>
          <w:sz w:val="24"/>
        </w:rPr>
        <w:t>Clique</w:t>
      </w:r>
      <w:proofErr w:type="gramEnd"/>
      <w:r w:rsidRPr="00936A23">
        <w:rPr>
          <w:rStyle w:val="TextodoMarcadordePosio"/>
          <w:sz w:val="24"/>
        </w:rPr>
        <w:t xml:space="preserve"> aqui para introduzir texto.</w:t>
      </w:r>
      <w:r w:rsidRPr="00936A23">
        <w:rPr>
          <w:sz w:val="24"/>
        </w:rPr>
        <w:t xml:space="preserve"> Telemóvel </w:t>
      </w:r>
      <w:r w:rsidRPr="00936A23">
        <w:rPr>
          <w:rStyle w:val="TextodoMarcadordePosio"/>
          <w:sz w:val="24"/>
        </w:rPr>
        <w:t>Clique aqui para introduzir texto.</w:t>
      </w:r>
    </w:p>
    <w:p w:rsidR="006B43BE" w:rsidRPr="00936A23" w:rsidRDefault="005B1FA8" w:rsidP="00936A23">
      <w:pPr>
        <w:spacing w:after="0" w:line="480" w:lineRule="auto"/>
        <w:rPr>
          <w:sz w:val="24"/>
        </w:rPr>
      </w:pPr>
      <w:r w:rsidRPr="00936A23">
        <w:rPr>
          <w:sz w:val="24"/>
        </w:rPr>
        <w:t xml:space="preserve">Ano escolar que frequenta: </w:t>
      </w:r>
      <w:proofErr w:type="gramStart"/>
      <w:r w:rsidR="00967986" w:rsidRPr="00936A23">
        <w:rPr>
          <w:rStyle w:val="TextodoMarcadordePosio"/>
          <w:sz w:val="24"/>
        </w:rPr>
        <w:t xml:space="preserve">Clique </w:t>
      </w:r>
      <w:r w:rsidRPr="00936A23">
        <w:rPr>
          <w:rStyle w:val="TextodoMarcadordePosio"/>
          <w:sz w:val="24"/>
        </w:rPr>
        <w:t>.</w:t>
      </w:r>
      <w:proofErr w:type="gramEnd"/>
      <w:r w:rsidRPr="00936A23">
        <w:rPr>
          <w:sz w:val="24"/>
        </w:rPr>
        <w:t xml:space="preserve">   Turma</w:t>
      </w:r>
      <w:proofErr w:type="gramStart"/>
      <w:r w:rsidRPr="00936A23">
        <w:rPr>
          <w:sz w:val="24"/>
        </w:rPr>
        <w:t xml:space="preserve">:    </w:t>
      </w:r>
      <w:r w:rsidR="002204B6" w:rsidRPr="00936A23">
        <w:rPr>
          <w:sz w:val="24"/>
        </w:rPr>
        <w:t xml:space="preserve">  </w:t>
      </w:r>
      <w:r w:rsidRPr="00936A23">
        <w:rPr>
          <w:sz w:val="24"/>
        </w:rPr>
        <w:t>Ano</w:t>
      </w:r>
      <w:proofErr w:type="gramEnd"/>
      <w:r w:rsidRPr="00936A23">
        <w:rPr>
          <w:sz w:val="24"/>
        </w:rPr>
        <w:t xml:space="preserve"> escolar que irá frequentar: </w:t>
      </w:r>
    </w:p>
    <w:p w:rsidR="006B43BE" w:rsidRPr="00936A23" w:rsidRDefault="006B43BE">
      <w:pPr>
        <w:pBdr>
          <w:bottom w:val="single" w:sz="12" w:space="1" w:color="000000"/>
        </w:pBdr>
        <w:spacing w:after="0" w:line="240" w:lineRule="auto"/>
        <w:rPr>
          <w:sz w:val="24"/>
        </w:rPr>
      </w:pPr>
    </w:p>
    <w:p w:rsidR="006B43BE" w:rsidRPr="00936A23" w:rsidRDefault="005B1FA8">
      <w:pPr>
        <w:spacing w:after="0" w:line="240" w:lineRule="auto"/>
        <w:rPr>
          <w:b/>
          <w:sz w:val="24"/>
        </w:rPr>
      </w:pPr>
      <w:r w:rsidRPr="00936A23">
        <w:rPr>
          <w:b/>
          <w:sz w:val="24"/>
          <w:highlight w:val="green"/>
        </w:rPr>
        <w:t>DESPACHO DA DIREÇÃO:</w:t>
      </w:r>
      <w:r w:rsidRPr="00936A23">
        <w:rPr>
          <w:b/>
          <w:sz w:val="24"/>
        </w:rPr>
        <w:t xml:space="preserve"> </w:t>
      </w:r>
    </w:p>
    <w:p w:rsidR="006B43BE" w:rsidRPr="00936A23" w:rsidRDefault="00967986" w:rsidP="00967986">
      <w:pPr>
        <w:tabs>
          <w:tab w:val="left" w:pos="2670"/>
          <w:tab w:val="left" w:pos="4200"/>
        </w:tabs>
        <w:spacing w:after="0" w:line="240" w:lineRule="auto"/>
        <w:rPr>
          <w:sz w:val="24"/>
        </w:rPr>
      </w:pPr>
      <w:proofErr w:type="gramStart"/>
      <w:r w:rsidRPr="00936A23">
        <w:rPr>
          <w:b/>
          <w:sz w:val="24"/>
        </w:rPr>
        <w:t>ESCALÃO :  A</w:t>
      </w:r>
      <w:proofErr w:type="gramEnd"/>
      <w:r w:rsidRPr="00936A23">
        <w:rPr>
          <w:b/>
          <w:sz w:val="24"/>
        </w:rPr>
        <w:t xml:space="preserve">  </w:t>
      </w:r>
      <w:r w:rsidR="00D77F53" w:rsidRPr="00936A23">
        <w:rPr>
          <w:rFonts w:ascii="MS Gothic" w:eastAsia="MS Gothic" w:hAnsi="MS Gothic" w:hint="eastAsia"/>
          <w:b/>
          <w:sz w:val="24"/>
        </w:rPr>
        <w:t>☐</w:t>
      </w:r>
      <w:r w:rsidRPr="00936A23">
        <w:rPr>
          <w:b/>
          <w:sz w:val="24"/>
        </w:rPr>
        <w:tab/>
        <w:t xml:space="preserve">B </w:t>
      </w:r>
      <w:r w:rsidRPr="00936A23">
        <w:rPr>
          <w:rFonts w:ascii="MS Gothic" w:eastAsia="MS Gothic" w:hAnsi="MS Gothic" w:hint="eastAsia"/>
          <w:b/>
          <w:sz w:val="24"/>
        </w:rPr>
        <w:t>☐</w:t>
      </w:r>
      <w:r w:rsidRPr="00936A23">
        <w:rPr>
          <w:b/>
          <w:sz w:val="24"/>
        </w:rPr>
        <w:tab/>
        <w:t>C</w:t>
      </w:r>
      <w:r w:rsidRPr="00936A23">
        <w:rPr>
          <w:rFonts w:ascii="MS Gothic" w:eastAsia="MS Gothic" w:hAnsi="MS Gothic" w:hint="eastAsia"/>
          <w:b/>
          <w:sz w:val="24"/>
        </w:rPr>
        <w:t>☐</w:t>
      </w:r>
    </w:p>
    <w:p w:rsidR="00967986" w:rsidRPr="00936A23" w:rsidRDefault="00967986">
      <w:pPr>
        <w:pBdr>
          <w:bottom w:val="single" w:sz="12" w:space="1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70"/>
        </w:tabs>
        <w:spacing w:after="0" w:line="240" w:lineRule="auto"/>
        <w:rPr>
          <w:sz w:val="24"/>
        </w:rPr>
      </w:pPr>
    </w:p>
    <w:p w:rsidR="006B43BE" w:rsidRPr="00936A23" w:rsidRDefault="00967986">
      <w:pPr>
        <w:pBdr>
          <w:bottom w:val="single" w:sz="12" w:space="1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70"/>
        </w:tabs>
        <w:spacing w:after="0" w:line="240" w:lineRule="auto"/>
        <w:rPr>
          <w:sz w:val="24"/>
        </w:rPr>
      </w:pPr>
      <w:proofErr w:type="spellStart"/>
      <w:proofErr w:type="gramStart"/>
      <w:r w:rsidRPr="00936A23">
        <w:rPr>
          <w:sz w:val="24"/>
        </w:rPr>
        <w:t>ASS.</w:t>
      </w:r>
      <w:proofErr w:type="gramEnd"/>
      <w:r w:rsidRPr="00936A23">
        <w:rPr>
          <w:sz w:val="24"/>
        </w:rPr>
        <w:t>:_</w:t>
      </w:r>
      <w:r w:rsidR="000A26CD" w:rsidRPr="00936A23">
        <w:rPr>
          <w:rStyle w:val="TextodoMarcadordePosio"/>
          <w:sz w:val="24"/>
        </w:rPr>
        <w:t>Clique</w:t>
      </w:r>
      <w:proofErr w:type="spellEnd"/>
      <w:r w:rsidR="000A26CD" w:rsidRPr="00936A23">
        <w:rPr>
          <w:rStyle w:val="TextodoMarcadordePosio"/>
          <w:sz w:val="24"/>
        </w:rPr>
        <w:t xml:space="preserve"> aqui para introduzir </w:t>
      </w:r>
      <w:proofErr w:type="spellStart"/>
      <w:r w:rsidR="000A26CD" w:rsidRPr="00936A23">
        <w:rPr>
          <w:rStyle w:val="TextodoMarcadordePosio"/>
          <w:sz w:val="24"/>
        </w:rPr>
        <w:t>texto.</w:t>
      </w:r>
      <w:r w:rsidRPr="00936A23">
        <w:rPr>
          <w:sz w:val="24"/>
        </w:rPr>
        <w:t>_</w:t>
      </w:r>
      <w:r w:rsidR="005B1FA8" w:rsidRPr="00936A23">
        <w:rPr>
          <w:sz w:val="24"/>
        </w:rPr>
        <w:t>Data</w:t>
      </w:r>
      <w:proofErr w:type="spellEnd"/>
      <w:r w:rsidR="005B1FA8" w:rsidRPr="00936A23">
        <w:rPr>
          <w:sz w:val="24"/>
        </w:rPr>
        <w:t xml:space="preserve">: </w:t>
      </w:r>
      <w:r w:rsidRPr="00936A23">
        <w:rPr>
          <w:rStyle w:val="TextodoMarcadordePosio"/>
          <w:sz w:val="24"/>
        </w:rPr>
        <w:t>Clique aqui para introduzir uma data.</w:t>
      </w:r>
    </w:p>
    <w:p w:rsidR="006B43BE" w:rsidRPr="00936A23" w:rsidRDefault="006B43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70"/>
        </w:tabs>
        <w:spacing w:after="0" w:line="240" w:lineRule="auto"/>
        <w:rPr>
          <w:b/>
          <w:sz w:val="24"/>
        </w:rPr>
      </w:pPr>
    </w:p>
    <w:p w:rsidR="006B43BE" w:rsidRPr="00936A23" w:rsidRDefault="005B1FA8" w:rsidP="000A26CD">
      <w:pPr>
        <w:tabs>
          <w:tab w:val="left" w:pos="7410"/>
        </w:tabs>
        <w:spacing w:after="0" w:line="360" w:lineRule="auto"/>
        <w:rPr>
          <w:sz w:val="24"/>
        </w:rPr>
      </w:pPr>
      <w:r w:rsidRPr="00936A23">
        <w:rPr>
          <w:b/>
          <w:sz w:val="24"/>
          <w:highlight w:val="green"/>
        </w:rPr>
        <w:t>SASE:</w:t>
      </w:r>
      <w:r w:rsidR="000A26CD" w:rsidRPr="00936A23">
        <w:rPr>
          <w:b/>
          <w:sz w:val="24"/>
        </w:rPr>
        <w:tab/>
      </w:r>
    </w:p>
    <w:p w:rsidR="000A26CD" w:rsidRPr="00936A23" w:rsidRDefault="005B1FA8" w:rsidP="000A26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70"/>
          <w:tab w:val="left" w:pos="8760"/>
        </w:tabs>
        <w:spacing w:after="0" w:line="360" w:lineRule="auto"/>
        <w:rPr>
          <w:rStyle w:val="TextodoMarcadordePosio"/>
          <w:sz w:val="24"/>
        </w:rPr>
      </w:pPr>
      <w:r w:rsidRPr="00936A23">
        <w:rPr>
          <w:sz w:val="24"/>
        </w:rPr>
        <w:t xml:space="preserve">Abono de família :  </w:t>
      </w:r>
      <w:r w:rsidR="000A26CD" w:rsidRPr="00936A23">
        <w:rPr>
          <w:sz w:val="24"/>
        </w:rPr>
        <w:t>1</w:t>
      </w:r>
      <w:r w:rsidR="000A26CD" w:rsidRPr="00936A23">
        <w:rPr>
          <w:rFonts w:ascii="MS Gothic" w:eastAsia="MS Gothic" w:hAnsi="MS Gothic" w:hint="eastAsia"/>
          <w:sz w:val="24"/>
        </w:rPr>
        <w:t>☐</w:t>
      </w:r>
      <w:r w:rsidRPr="00936A23">
        <w:rPr>
          <w:sz w:val="24"/>
        </w:rPr>
        <w:t xml:space="preserve">      </w:t>
      </w:r>
      <w:r w:rsidR="000A26CD" w:rsidRPr="00936A23">
        <w:rPr>
          <w:sz w:val="24"/>
        </w:rPr>
        <w:t>2</w:t>
      </w:r>
      <w:r w:rsidR="000A26CD" w:rsidRPr="00936A23">
        <w:rPr>
          <w:rFonts w:ascii="MS Gothic" w:eastAsia="MS Gothic" w:hAnsi="MS Gothic" w:hint="eastAsia"/>
          <w:sz w:val="24"/>
        </w:rPr>
        <w:t>☐</w:t>
      </w:r>
      <w:r w:rsidRPr="00936A23">
        <w:rPr>
          <w:sz w:val="24"/>
        </w:rPr>
        <w:t xml:space="preserve">   </w:t>
      </w:r>
      <w:r w:rsidR="001A3F28">
        <w:rPr>
          <w:sz w:val="24"/>
        </w:rPr>
        <w:t>3</w:t>
      </w:r>
      <w:bookmarkStart w:id="0" w:name="_GoBack"/>
      <w:bookmarkEnd w:id="0"/>
      <w:r w:rsidR="000A26CD" w:rsidRPr="00936A23">
        <w:rPr>
          <w:rFonts w:ascii="MS Gothic" w:eastAsia="MS Gothic" w:hAnsi="MS Gothic" w:hint="eastAsia"/>
          <w:sz w:val="24"/>
        </w:rPr>
        <w:t>☐</w:t>
      </w:r>
      <w:r w:rsidRPr="00936A23">
        <w:rPr>
          <w:sz w:val="24"/>
        </w:rPr>
        <w:t xml:space="preserve"> </w:t>
      </w:r>
      <w:r w:rsidR="000A26CD" w:rsidRPr="00936A23">
        <w:rPr>
          <w:sz w:val="24"/>
        </w:rPr>
        <w:t xml:space="preserve">       </w:t>
      </w:r>
      <w:r w:rsidRPr="00936A23">
        <w:rPr>
          <w:sz w:val="24"/>
        </w:rPr>
        <w:t>Escalão Atribuído:</w:t>
      </w:r>
      <w:r w:rsidRPr="00936A23">
        <w:rPr>
          <w:rStyle w:val="TextodoMarcadordePosio"/>
          <w:sz w:val="24"/>
        </w:rPr>
        <w:t>.</w:t>
      </w:r>
      <w:r w:rsidR="000A26CD" w:rsidRPr="00936A23">
        <w:rPr>
          <w:rStyle w:val="TextodoMarcadordePosio"/>
          <w:sz w:val="24"/>
        </w:rPr>
        <w:tab/>
      </w:r>
    </w:p>
    <w:p w:rsidR="000A26CD" w:rsidRPr="00936A23" w:rsidRDefault="005B1FA8" w:rsidP="000A26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15"/>
        </w:tabs>
        <w:spacing w:after="0" w:line="360" w:lineRule="auto"/>
        <w:rPr>
          <w:rStyle w:val="TextodoMarcadordePosio"/>
          <w:sz w:val="24"/>
        </w:rPr>
      </w:pPr>
      <w:r w:rsidRPr="00936A23">
        <w:rPr>
          <w:sz w:val="24"/>
        </w:rPr>
        <w:t xml:space="preserve">Observações: </w:t>
      </w:r>
      <w:r w:rsidR="002D6AC3" w:rsidRPr="00936A23">
        <w:rPr>
          <w:rStyle w:val="TextodoMarcadordePosio"/>
          <w:sz w:val="24"/>
        </w:rPr>
        <w:t>Cl</w:t>
      </w:r>
      <w:r w:rsidRPr="00936A23">
        <w:rPr>
          <w:rStyle w:val="TextodoMarcadordePosio"/>
          <w:sz w:val="24"/>
        </w:rPr>
        <w:t>ique aqui para introduzir texto.</w:t>
      </w:r>
      <w:r w:rsidR="000A26CD" w:rsidRPr="00936A23">
        <w:rPr>
          <w:rStyle w:val="TextodoMarcadordePosio"/>
          <w:sz w:val="24"/>
        </w:rPr>
        <w:tab/>
      </w:r>
      <w:r w:rsidR="000A26CD" w:rsidRPr="00936A23">
        <w:rPr>
          <w:rStyle w:val="TextodoMarcadordePosio"/>
          <w:sz w:val="24"/>
        </w:rPr>
        <w:tab/>
      </w:r>
    </w:p>
    <w:p w:rsidR="006B43BE" w:rsidRPr="00936A23" w:rsidRDefault="005B1FA8">
      <w:pPr>
        <w:rPr>
          <w:b/>
          <w:sz w:val="24"/>
        </w:rPr>
      </w:pPr>
      <w:r w:rsidRPr="00936A23">
        <w:rPr>
          <w:b/>
          <w:sz w:val="24"/>
        </w:rPr>
        <w:t>______________________________________________________________________________________</w:t>
      </w:r>
    </w:p>
    <w:p w:rsidR="006B43BE" w:rsidRPr="00936A23" w:rsidRDefault="005B1FA8">
      <w:pPr>
        <w:jc w:val="both"/>
        <w:rPr>
          <w:sz w:val="24"/>
        </w:rPr>
      </w:pPr>
      <w:r w:rsidRPr="00936A23">
        <w:rPr>
          <w:sz w:val="24"/>
        </w:rPr>
        <w:tab/>
      </w:r>
    </w:p>
    <w:p w:rsidR="00936A23" w:rsidRPr="00936A23" w:rsidRDefault="005B1FA8">
      <w:pPr>
        <w:rPr>
          <w:rStyle w:val="TextodoMarcadordePosio"/>
          <w:sz w:val="24"/>
        </w:rPr>
      </w:pPr>
      <w:proofErr w:type="spellStart"/>
      <w:r w:rsidRPr="00936A23">
        <w:rPr>
          <w:sz w:val="24"/>
        </w:rPr>
        <w:t>Ass</w:t>
      </w:r>
      <w:proofErr w:type="spellEnd"/>
      <w:r w:rsidRPr="00936A23">
        <w:rPr>
          <w:sz w:val="24"/>
        </w:rPr>
        <w:t xml:space="preserve">. Encarregado de Educação: </w:t>
      </w:r>
      <w:r w:rsidR="000A26CD" w:rsidRPr="00936A23">
        <w:rPr>
          <w:rStyle w:val="TextodoMarcadordePosio"/>
          <w:sz w:val="24"/>
        </w:rPr>
        <w:t>Clique aqui para introduzir texto.</w:t>
      </w:r>
    </w:p>
    <w:p w:rsidR="006B43BE" w:rsidRPr="00936A23" w:rsidRDefault="005B1FA8">
      <w:pPr>
        <w:rPr>
          <w:sz w:val="24"/>
        </w:rPr>
      </w:pPr>
      <w:r w:rsidRPr="00936A23">
        <w:rPr>
          <w:sz w:val="24"/>
        </w:rPr>
        <w:t xml:space="preserve"> </w:t>
      </w:r>
      <w:proofErr w:type="spellStart"/>
      <w:proofErr w:type="gramStart"/>
      <w:r w:rsidRPr="00936A23">
        <w:rPr>
          <w:sz w:val="24"/>
        </w:rPr>
        <w:t>data</w:t>
      </w:r>
      <w:proofErr w:type="gramEnd"/>
      <w:r w:rsidRPr="00936A23">
        <w:rPr>
          <w:sz w:val="24"/>
        </w:rPr>
        <w:t>:</w:t>
      </w:r>
      <w:r w:rsidR="000A26CD" w:rsidRPr="00936A23">
        <w:rPr>
          <w:rStyle w:val="TextodoMarcadordePosio"/>
          <w:sz w:val="24"/>
        </w:rPr>
        <w:t>Clique</w:t>
      </w:r>
      <w:proofErr w:type="spellEnd"/>
      <w:r w:rsidR="000A26CD" w:rsidRPr="00936A23">
        <w:rPr>
          <w:rStyle w:val="TextodoMarcadordePosio"/>
          <w:sz w:val="24"/>
        </w:rPr>
        <w:t xml:space="preserve"> aqui para </w:t>
      </w:r>
      <w:proofErr w:type="gramStart"/>
      <w:r w:rsidR="000A26CD" w:rsidRPr="00936A23">
        <w:rPr>
          <w:rStyle w:val="TextodoMarcadordePosio"/>
          <w:sz w:val="24"/>
        </w:rPr>
        <w:t>introduzir .</w:t>
      </w:r>
      <w:proofErr w:type="gramEnd"/>
      <w:r w:rsidRPr="00936A23">
        <w:rPr>
          <w:sz w:val="24"/>
        </w:rPr>
        <w:t xml:space="preserve"> </w:t>
      </w:r>
    </w:p>
    <w:p w:rsidR="000A26CD" w:rsidRPr="00936A23" w:rsidRDefault="005B1FA8" w:rsidP="000A26CD">
      <w:pPr>
        <w:spacing w:line="240" w:lineRule="auto"/>
        <w:rPr>
          <w:sz w:val="24"/>
        </w:rPr>
      </w:pPr>
      <w:r w:rsidRPr="00936A23">
        <w:rPr>
          <w:sz w:val="24"/>
        </w:rPr>
        <w:t xml:space="preserve"> AVISO: É obrigatório anexar documento comprovativo do escalão de abono de família, emitido pela Segurança social ou Entidade Empregadora. Não serão aceites candidaturas incompletas.</w:t>
      </w:r>
    </w:p>
    <w:p w:rsidR="00936A23" w:rsidRDefault="00936A23" w:rsidP="000A26CD">
      <w:pPr>
        <w:pBdr>
          <w:top w:val="single" w:sz="12" w:space="1" w:color="auto"/>
          <w:bottom w:val="single" w:sz="12" w:space="1" w:color="auto"/>
        </w:pBdr>
        <w:spacing w:line="240" w:lineRule="auto"/>
        <w:rPr>
          <w:sz w:val="24"/>
        </w:rPr>
      </w:pPr>
    </w:p>
    <w:p w:rsidR="00936A23" w:rsidRDefault="00936A23" w:rsidP="000A26CD">
      <w:pPr>
        <w:spacing w:line="240" w:lineRule="auto"/>
        <w:rPr>
          <w:sz w:val="24"/>
        </w:rPr>
      </w:pPr>
    </w:p>
    <w:p w:rsidR="006B43BE" w:rsidRPr="00936A23" w:rsidRDefault="005B1FA8" w:rsidP="000A26CD">
      <w:pPr>
        <w:spacing w:line="240" w:lineRule="auto"/>
        <w:rPr>
          <w:sz w:val="24"/>
        </w:rPr>
      </w:pPr>
      <w:r w:rsidRPr="00936A23">
        <w:rPr>
          <w:sz w:val="24"/>
        </w:rPr>
        <w:t>________________________________DESTACAR_________________________________________</w:t>
      </w:r>
    </w:p>
    <w:p w:rsidR="006B43BE" w:rsidRPr="00936A23" w:rsidRDefault="005B1FA8" w:rsidP="000A26CD">
      <w:pPr>
        <w:spacing w:line="240" w:lineRule="auto"/>
        <w:jc w:val="both"/>
        <w:rPr>
          <w:sz w:val="24"/>
        </w:rPr>
      </w:pPr>
      <w:r w:rsidRPr="00936A23">
        <w:rPr>
          <w:sz w:val="24"/>
        </w:rPr>
        <w:t xml:space="preserve">RECIBO- Recebi o boletim de candidatura de subsídio para o ano letivo de </w:t>
      </w:r>
      <w:r w:rsidRPr="00936A23">
        <w:rPr>
          <w:rStyle w:val="TextodoMarcadordePosio"/>
          <w:sz w:val="24"/>
        </w:rPr>
        <w:t>Escolha um item.</w:t>
      </w:r>
      <w:r w:rsidRPr="00936A23">
        <w:rPr>
          <w:sz w:val="24"/>
        </w:rPr>
        <w:t xml:space="preserve"> </w:t>
      </w:r>
      <w:proofErr w:type="gramStart"/>
      <w:r w:rsidRPr="00936A23">
        <w:rPr>
          <w:sz w:val="24"/>
        </w:rPr>
        <w:t>do</w:t>
      </w:r>
      <w:proofErr w:type="gramEnd"/>
      <w:r w:rsidRPr="00936A23">
        <w:rPr>
          <w:sz w:val="24"/>
        </w:rPr>
        <w:t xml:space="preserve"> </w:t>
      </w:r>
      <w:proofErr w:type="spellStart"/>
      <w:r w:rsidRPr="00936A23">
        <w:rPr>
          <w:sz w:val="24"/>
        </w:rPr>
        <w:t>aluno</w:t>
      </w:r>
      <w:r w:rsidR="000A26CD" w:rsidRPr="00936A23">
        <w:rPr>
          <w:rStyle w:val="TextodoMarcadordePosio"/>
          <w:sz w:val="24"/>
        </w:rPr>
        <w:t>Clique</w:t>
      </w:r>
      <w:proofErr w:type="spellEnd"/>
      <w:r w:rsidR="000A26CD" w:rsidRPr="00936A23">
        <w:rPr>
          <w:rStyle w:val="TextodoMarcadordePosio"/>
          <w:sz w:val="24"/>
        </w:rPr>
        <w:t xml:space="preserve"> aqui para introduzir texto.</w:t>
      </w:r>
      <w:r w:rsidRPr="00936A23">
        <w:rPr>
          <w:sz w:val="24"/>
        </w:rPr>
        <w:t>, que juntamente entregou os documentos exigidos</w:t>
      </w:r>
    </w:p>
    <w:p w:rsidR="006B43BE" w:rsidRPr="00936A23" w:rsidRDefault="006B43BE" w:rsidP="000A26CD">
      <w:pPr>
        <w:spacing w:line="240" w:lineRule="auto"/>
        <w:jc w:val="both"/>
        <w:rPr>
          <w:sz w:val="24"/>
        </w:rPr>
      </w:pPr>
    </w:p>
    <w:p w:rsidR="006B43BE" w:rsidRPr="00936A23" w:rsidRDefault="002D6AC3" w:rsidP="000A26CD">
      <w:pPr>
        <w:spacing w:line="240" w:lineRule="auto"/>
        <w:jc w:val="both"/>
        <w:rPr>
          <w:sz w:val="24"/>
        </w:rPr>
      </w:pPr>
      <w:r w:rsidRPr="00936A23">
        <w:rPr>
          <w:sz w:val="24"/>
        </w:rPr>
        <w:t>Data</w:t>
      </w:r>
      <w:proofErr w:type="gramStart"/>
      <w:r w:rsidRPr="00936A23">
        <w:rPr>
          <w:sz w:val="24"/>
        </w:rPr>
        <w:t xml:space="preserve">:                                          </w:t>
      </w:r>
      <w:r w:rsidR="005B1FA8" w:rsidRPr="00936A23">
        <w:rPr>
          <w:sz w:val="24"/>
        </w:rPr>
        <w:t>A</w:t>
      </w:r>
      <w:proofErr w:type="gramEnd"/>
      <w:r w:rsidR="005B1FA8" w:rsidRPr="00936A23">
        <w:rPr>
          <w:sz w:val="24"/>
        </w:rPr>
        <w:t xml:space="preserve"> </w:t>
      </w:r>
      <w:proofErr w:type="spellStart"/>
      <w:r w:rsidR="005B1FA8" w:rsidRPr="00936A23">
        <w:rPr>
          <w:sz w:val="24"/>
        </w:rPr>
        <w:t>Ass</w:t>
      </w:r>
      <w:proofErr w:type="spellEnd"/>
      <w:r w:rsidR="005B1FA8" w:rsidRPr="00936A23">
        <w:rPr>
          <w:sz w:val="24"/>
        </w:rPr>
        <w:t>. Técnica</w:t>
      </w:r>
      <w:r w:rsidR="005B1FA8" w:rsidRPr="00936A23">
        <w:rPr>
          <w:sz w:val="24"/>
        </w:rPr>
        <w:tab/>
      </w:r>
      <w:r w:rsidR="005B1FA8" w:rsidRPr="00936A23">
        <w:rPr>
          <w:sz w:val="24"/>
        </w:rPr>
        <w:tab/>
      </w:r>
      <w:r w:rsidR="005B1FA8" w:rsidRPr="00936A23">
        <w:rPr>
          <w:sz w:val="24"/>
        </w:rPr>
        <w:tab/>
      </w:r>
      <w:r w:rsidR="005B1FA8" w:rsidRPr="00936A23">
        <w:tab/>
      </w:r>
      <w:r w:rsidR="005B1FA8" w:rsidRPr="00936A23">
        <w:tab/>
      </w:r>
      <w:r w:rsidR="005B1FA8" w:rsidRPr="00936A23">
        <w:tab/>
      </w:r>
      <w:r w:rsidR="005B1FA8" w:rsidRPr="00936A23">
        <w:tab/>
      </w:r>
      <w:r w:rsidR="005B1FA8" w:rsidRPr="00936A23">
        <w:tab/>
      </w:r>
      <w:r w:rsidR="005B1FA8" w:rsidRPr="00936A23">
        <w:tab/>
      </w:r>
      <w:r w:rsidR="005B1FA8" w:rsidRPr="00936A23">
        <w:tab/>
      </w:r>
    </w:p>
    <w:sectPr w:rsidR="006B43BE" w:rsidRPr="00936A23">
      <w:pgSz w:w="11906" w:h="16838"/>
      <w:pgMar w:top="510" w:right="567" w:bottom="232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1D6" w:rsidRDefault="00B511D6">
      <w:pPr>
        <w:spacing w:after="0" w:line="240" w:lineRule="auto"/>
      </w:pPr>
      <w:r>
        <w:separator/>
      </w:r>
    </w:p>
  </w:endnote>
  <w:endnote w:type="continuationSeparator" w:id="0">
    <w:p w:rsidR="00B511D6" w:rsidRDefault="00B51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1D6" w:rsidRDefault="00B511D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511D6" w:rsidRDefault="00B511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cumentProtection w:edit="readOnly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EFC"/>
    <w:rsid w:val="00032A08"/>
    <w:rsid w:val="000A26CD"/>
    <w:rsid w:val="000B14C6"/>
    <w:rsid w:val="001A3F28"/>
    <w:rsid w:val="00216360"/>
    <w:rsid w:val="002204B6"/>
    <w:rsid w:val="00280A82"/>
    <w:rsid w:val="002D6AC3"/>
    <w:rsid w:val="004039B2"/>
    <w:rsid w:val="00493EFC"/>
    <w:rsid w:val="005B1FA8"/>
    <w:rsid w:val="00616F14"/>
    <w:rsid w:val="006B43BE"/>
    <w:rsid w:val="00761397"/>
    <w:rsid w:val="00936A23"/>
    <w:rsid w:val="009643FE"/>
    <w:rsid w:val="00967986"/>
    <w:rsid w:val="00B3631F"/>
    <w:rsid w:val="00B511D6"/>
    <w:rsid w:val="00B55948"/>
    <w:rsid w:val="00B90C65"/>
    <w:rsid w:val="00C05A3D"/>
    <w:rsid w:val="00C6002F"/>
    <w:rsid w:val="00CF0C65"/>
    <w:rsid w:val="00D12481"/>
    <w:rsid w:val="00D77F53"/>
    <w:rsid w:val="00D81B09"/>
    <w:rsid w:val="00F74A0C"/>
    <w:rsid w:val="00FA749F"/>
    <w:rsid w:val="00FE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0A26C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</w:style>
  <w:style w:type="character" w:styleId="TextodoMarcadordePosio">
    <w:name w:val="Placeholder Text"/>
    <w:rPr>
      <w:color w:val="808080"/>
    </w:rPr>
  </w:style>
  <w:style w:type="character" w:customStyle="1" w:styleId="Cabealho1Carcter">
    <w:name w:val="Cabeçalho 1 Carácter"/>
    <w:link w:val="Cabealho1"/>
    <w:uiPriority w:val="9"/>
    <w:rsid w:val="000A26CD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0A26C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</w:style>
  <w:style w:type="character" w:styleId="TextodoMarcadordePosio">
    <w:name w:val="Placeholder Text"/>
    <w:rPr>
      <w:color w:val="808080"/>
    </w:rPr>
  </w:style>
  <w:style w:type="character" w:customStyle="1" w:styleId="Cabealho1Carcter">
    <w:name w:val="Cabeçalho 1 Carácter"/>
    <w:link w:val="Cabealho1"/>
    <w:uiPriority w:val="9"/>
    <w:rsid w:val="000A26CD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376\Desktop\A&#199;&#195;O%20SOCIAL%20ESCOLAR%20FORMA&#199;&#195;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F570A-7A3C-4040-AA3F-37F4E06C4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AÇÃO SOCIAL ESCOLAR FORMAÇÃO</Template>
  <TotalTime>1</TotalTime>
  <Pages>1</Pages>
  <Words>232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f376</dc:creator>
  <cp:lastModifiedBy>José Frias</cp:lastModifiedBy>
  <cp:revision>2</cp:revision>
  <cp:lastPrinted>2018-04-12T10:18:00Z</cp:lastPrinted>
  <dcterms:created xsi:type="dcterms:W3CDTF">2021-04-23T16:51:00Z</dcterms:created>
  <dcterms:modified xsi:type="dcterms:W3CDTF">2021-04-23T16:51:00Z</dcterms:modified>
</cp:coreProperties>
</file>